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33A1F143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15903898" w14:textId="2B925EA5" w:rsidR="001B2ABD" w:rsidRDefault="0055217F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741D64F" wp14:editId="0BCF640F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-2342515</wp:posOffset>
                  </wp:positionV>
                  <wp:extent cx="1581150" cy="237172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58D7D5B1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6B2DC329" w14:textId="656CEB3D" w:rsidR="001B2ABD" w:rsidRDefault="0055217F" w:rsidP="001B2ABD">
            <w:pPr>
              <w:pStyle w:val="Title"/>
            </w:pPr>
            <w:r>
              <w:t>Joel Zellem</w:t>
            </w:r>
          </w:p>
          <w:p w14:paraId="55A4F042" w14:textId="5B05A2A2" w:rsidR="001B2ABD" w:rsidRDefault="001B2ABD" w:rsidP="001B2ABD">
            <w:pPr>
              <w:pStyle w:val="Subtitle"/>
            </w:pPr>
          </w:p>
        </w:tc>
      </w:tr>
      <w:tr w:rsidR="001B2ABD" w14:paraId="7311A690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EABAE2056ED74D7891864E2384714189"/>
              </w:placeholder>
              <w:temporary/>
              <w:showingPlcHdr/>
              <w15:appearance w15:val="hidden"/>
            </w:sdtPr>
            <w:sdtContent>
              <w:p w14:paraId="66B176A6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59BD404D" w14:textId="766E9BF0" w:rsidR="00036450" w:rsidRDefault="00DA6669" w:rsidP="00DA6669">
            <w:r>
              <w:t xml:space="preserve">Currently a </w:t>
            </w:r>
            <w:r w:rsidR="00744323">
              <w:t>Senior</w:t>
            </w:r>
            <w:r>
              <w:t xml:space="preserve"> at Waynesburg University. I am a Communication major with a focus on sports announcing and information.</w:t>
            </w:r>
          </w:p>
          <w:p w14:paraId="4C58A130" w14:textId="77777777" w:rsidR="00036450" w:rsidRDefault="00036450" w:rsidP="00036450"/>
          <w:sdt>
            <w:sdtPr>
              <w:id w:val="-1954003311"/>
              <w:placeholder>
                <w:docPart w:val="A2572FA153D948859F17096A716AA695"/>
              </w:placeholder>
              <w:temporary/>
              <w:showingPlcHdr/>
              <w15:appearance w15:val="hidden"/>
            </w:sdtPr>
            <w:sdtContent>
              <w:p w14:paraId="7F2C98C2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C38961C89F5547B69CDD3246A334A41D"/>
              </w:placeholder>
              <w:temporary/>
              <w:showingPlcHdr/>
              <w15:appearance w15:val="hidden"/>
            </w:sdtPr>
            <w:sdtContent>
              <w:p w14:paraId="6CED4103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7D2C2819" w14:textId="0A8E5F63" w:rsidR="004D3011" w:rsidRDefault="00DA6669" w:rsidP="004D3011">
            <w:r>
              <w:t>724-496-1025</w:t>
            </w:r>
          </w:p>
          <w:p w14:paraId="12EE0DDE" w14:textId="77777777" w:rsidR="00744323" w:rsidRDefault="00744323" w:rsidP="004D3011"/>
          <w:sdt>
            <w:sdtPr>
              <w:id w:val="-240260293"/>
              <w:placeholder>
                <w:docPart w:val="4690458E62D143E2AEC80F83EA03E91B"/>
              </w:placeholder>
              <w:temporary/>
              <w:showingPlcHdr/>
              <w15:appearance w15:val="hidden"/>
            </w:sdtPr>
            <w:sdtContent>
              <w:p w14:paraId="220B3C7F" w14:textId="5FDC4436" w:rsidR="004D3011" w:rsidRDefault="004D3011" w:rsidP="004D3011">
                <w:r w:rsidRPr="004D3011">
                  <w:t>EMAIL:</w:t>
                </w:r>
              </w:p>
            </w:sdtContent>
          </w:sdt>
          <w:p w14:paraId="2031B20C" w14:textId="5FB83BBF" w:rsidR="00DA6669" w:rsidRDefault="00000000" w:rsidP="004D3011">
            <w:hyperlink r:id="rId11" w:history="1">
              <w:r w:rsidR="00AD3C0F" w:rsidRPr="00967F49">
                <w:rPr>
                  <w:rStyle w:val="Hyperlink"/>
                </w:rPr>
                <w:t>zellem65@icloud.com</w:t>
              </w:r>
            </w:hyperlink>
          </w:p>
          <w:p w14:paraId="430850E8" w14:textId="39D8F63D" w:rsidR="00AD3C0F" w:rsidRDefault="00AD3C0F" w:rsidP="004D3011"/>
          <w:p w14:paraId="536B528F" w14:textId="09939BF7" w:rsidR="00AD3C0F" w:rsidRDefault="00AD3C0F" w:rsidP="004D3011">
            <w:proofErr w:type="spellStart"/>
            <w:r>
              <w:t>Linkedin</w:t>
            </w:r>
            <w:proofErr w:type="spellEnd"/>
            <w:r>
              <w:t>:</w:t>
            </w:r>
          </w:p>
          <w:p w14:paraId="7ED3066D" w14:textId="79B3923D" w:rsidR="00AD3C0F" w:rsidRDefault="00AD3C0F" w:rsidP="004D3011">
            <w:r>
              <w:t>Joel Zellem</w:t>
            </w:r>
          </w:p>
          <w:p w14:paraId="78FE24D8" w14:textId="77777777" w:rsidR="00AD3C0F" w:rsidRDefault="00AD3C0F" w:rsidP="004D3011"/>
          <w:p w14:paraId="2F8211F9" w14:textId="4752FEAF" w:rsidR="00AD3C0F" w:rsidRDefault="00AD3C0F" w:rsidP="004D3011">
            <w:r>
              <w:t>WEBSITE:</w:t>
            </w:r>
          </w:p>
          <w:p w14:paraId="6FA48283" w14:textId="5343B638" w:rsidR="00AD3C0F" w:rsidRDefault="00000000" w:rsidP="004D3011">
            <w:hyperlink r:id="rId12" w:history="1">
              <w:r w:rsidR="00AD3C0F" w:rsidRPr="00AD3C0F">
                <w:rPr>
                  <w:rStyle w:val="Hyperlink"/>
                </w:rPr>
                <w:t>https://zellem65.wixsite.com/website</w:t>
              </w:r>
            </w:hyperlink>
          </w:p>
          <w:sdt>
            <w:sdtPr>
              <w:id w:val="-1444214663"/>
              <w:placeholder>
                <w:docPart w:val="769A1CE8880D4985897CD0561F0F0126"/>
              </w:placeholder>
              <w:temporary/>
              <w:showingPlcHdr/>
              <w15:appearance w15:val="hidden"/>
            </w:sdtPr>
            <w:sdtContent>
              <w:p w14:paraId="792EB9CD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57876164" w14:textId="7FB02166" w:rsidR="00DA6669" w:rsidRDefault="00DA6669" w:rsidP="004D3011">
            <w:r>
              <w:t>Sports</w:t>
            </w:r>
          </w:p>
          <w:p w14:paraId="67F7C4DC" w14:textId="22FE51B9" w:rsidR="00DA6669" w:rsidRDefault="00DA6669" w:rsidP="004D3011">
            <w:r>
              <w:t>Podcasts</w:t>
            </w:r>
          </w:p>
          <w:p w14:paraId="1191EFDD" w14:textId="0B18D5AE" w:rsidR="00DA6669" w:rsidRDefault="00DA6669" w:rsidP="004D3011">
            <w:r>
              <w:t>Weight Lifting</w:t>
            </w:r>
          </w:p>
          <w:p w14:paraId="67703D0A" w14:textId="77777777" w:rsidR="00DA6669" w:rsidRDefault="00DA6669" w:rsidP="004D3011">
            <w:r>
              <w:t>Video Games</w:t>
            </w:r>
          </w:p>
          <w:p w14:paraId="724D452D" w14:textId="06068960" w:rsidR="00572BC8" w:rsidRPr="00572BC8" w:rsidRDefault="00DA6669" w:rsidP="00572BC8">
            <w:r>
              <w:t xml:space="preserve">Rec. Activities </w:t>
            </w:r>
          </w:p>
          <w:p w14:paraId="3E08E28A" w14:textId="77777777" w:rsidR="00572BC8" w:rsidRDefault="00572BC8" w:rsidP="004D3011"/>
          <w:p w14:paraId="64601ECA" w14:textId="31CEBE55" w:rsidR="00572BC8" w:rsidRPr="00572BC8" w:rsidRDefault="00572BC8" w:rsidP="004D3011">
            <w:pPr>
              <w:rPr>
                <w:b/>
                <w:bCs/>
                <w:color w:val="548AB7" w:themeColor="accent1" w:themeShade="BF"/>
                <w:sz w:val="22"/>
              </w:rPr>
            </w:pPr>
            <w:r w:rsidRPr="00572BC8">
              <w:rPr>
                <w:b/>
                <w:bCs/>
                <w:color w:val="548AB7" w:themeColor="accent1" w:themeShade="BF"/>
                <w:sz w:val="22"/>
              </w:rPr>
              <w:t>REFERENCES</w:t>
            </w:r>
          </w:p>
          <w:p w14:paraId="00863DD8" w14:textId="0038D41F" w:rsidR="00572BC8" w:rsidRDefault="00572BC8" w:rsidP="004D3011">
            <w:r>
              <w:t>Doug Wilson (Professor)- 724-998-7832</w:t>
            </w:r>
          </w:p>
          <w:p w14:paraId="1F2E5938" w14:textId="3AD1AB44" w:rsidR="00E12762" w:rsidRDefault="00E12762" w:rsidP="004D3011">
            <w:r>
              <w:t>Dr. Cornelius Coleman (Coach) 202-391-5130</w:t>
            </w:r>
          </w:p>
          <w:p w14:paraId="51B2348F" w14:textId="403B1A16" w:rsidR="00616245" w:rsidRDefault="003E6FDC" w:rsidP="00616245">
            <w:r>
              <w:t>Kyle Dawson (Boss)-</w:t>
            </w:r>
            <w:r w:rsidR="00616245">
              <w:t xml:space="preserve"> 412-605-4042</w:t>
            </w:r>
          </w:p>
          <w:p w14:paraId="58C5E4EE" w14:textId="7D3FE5E0" w:rsidR="003E6FDC" w:rsidRPr="00572BC8" w:rsidRDefault="003E6FDC" w:rsidP="00616245">
            <w:r>
              <w:t>Sean Seaman (Boss)-</w:t>
            </w:r>
            <w:r w:rsidR="00616245">
              <w:t xml:space="preserve"> 412-848-2402</w:t>
            </w:r>
          </w:p>
        </w:tc>
        <w:tc>
          <w:tcPr>
            <w:tcW w:w="720" w:type="dxa"/>
          </w:tcPr>
          <w:p w14:paraId="3AEC58E6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5CE9ABC40BDD4209BF2C0500B7DB156F"/>
              </w:placeholder>
              <w:temporary/>
              <w:showingPlcHdr/>
              <w15:appearance w15:val="hidden"/>
            </w:sdtPr>
            <w:sdtContent>
              <w:p w14:paraId="181B529D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6B3D0974" w14:textId="6CDFABF8" w:rsidR="00036450" w:rsidRPr="00036450" w:rsidRDefault="0055217F" w:rsidP="00B359E4">
            <w:pPr>
              <w:pStyle w:val="Heading4"/>
            </w:pPr>
            <w:r>
              <w:t>Riverside Beaver County High School</w:t>
            </w:r>
          </w:p>
          <w:p w14:paraId="6FF61B83" w14:textId="46F0070C" w:rsidR="004D3011" w:rsidRDefault="0055217F" w:rsidP="0055217F">
            <w:pPr>
              <w:pStyle w:val="Date"/>
            </w:pPr>
            <w:r>
              <w:t>2014-2018</w:t>
            </w:r>
          </w:p>
          <w:p w14:paraId="4F8A578A" w14:textId="77777777" w:rsidR="00036450" w:rsidRDefault="00036450" w:rsidP="00036450"/>
          <w:p w14:paraId="0C684704" w14:textId="2A6AA4A3" w:rsidR="00036450" w:rsidRDefault="0055217F" w:rsidP="0055217F">
            <w:pPr>
              <w:pStyle w:val="Heading4"/>
            </w:pPr>
            <w:r>
              <w:t>Waynesburg University- Communication</w:t>
            </w:r>
          </w:p>
          <w:p w14:paraId="365D2967" w14:textId="19F0EEC1" w:rsidR="0055217F" w:rsidRPr="0055217F" w:rsidRDefault="0055217F" w:rsidP="0055217F">
            <w:r>
              <w:t>2018-</w:t>
            </w:r>
            <w:r w:rsidR="003E6FDC">
              <w:t>2022</w:t>
            </w:r>
          </w:p>
          <w:sdt>
            <w:sdtPr>
              <w:id w:val="1001553383"/>
              <w:placeholder>
                <w:docPart w:val="D8924318ECF84634B3B788172FD597D7"/>
              </w:placeholder>
              <w:temporary/>
              <w:showingPlcHdr/>
              <w15:appearance w15:val="hidden"/>
            </w:sdtPr>
            <w:sdtContent>
              <w:p w14:paraId="17792E8F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4235F7B9" w14:textId="272F3012" w:rsidR="00036450" w:rsidRDefault="0055217F" w:rsidP="0055217F">
            <w:pPr>
              <w:pStyle w:val="Heading4"/>
              <w:rPr>
                <w:bCs/>
              </w:rPr>
            </w:pPr>
            <w:r>
              <w:rPr>
                <w:bCs/>
              </w:rPr>
              <w:t>Altsman Seal Coating-Crew</w:t>
            </w:r>
            <w:r w:rsidR="00DA6669">
              <w:rPr>
                <w:bCs/>
              </w:rPr>
              <w:t xml:space="preserve"> </w:t>
            </w:r>
          </w:p>
          <w:p w14:paraId="2B6D407C" w14:textId="5AC23EB7" w:rsidR="00036450" w:rsidRDefault="0055217F" w:rsidP="00036450">
            <w:r>
              <w:t>Summer 2019 (seasonal)</w:t>
            </w:r>
          </w:p>
          <w:p w14:paraId="194FAB71" w14:textId="3EC5B4EE" w:rsidR="004D3011" w:rsidRDefault="0055217F" w:rsidP="00036450">
            <w:r>
              <w:t>Cleaning off driveways and parking lots then carrying buckets of seal coating to the crew leaders to seal coat black top. Also assisted on tennis courts and tracks</w:t>
            </w:r>
          </w:p>
          <w:p w14:paraId="2070D217" w14:textId="5C46C482" w:rsidR="004D3011" w:rsidRPr="004D3011" w:rsidRDefault="0055217F" w:rsidP="00B359E4">
            <w:pPr>
              <w:pStyle w:val="Heading4"/>
              <w:rPr>
                <w:bCs/>
              </w:rPr>
            </w:pPr>
            <w:r>
              <w:t>Plugh’s Country Market- Cash Register/Cook</w:t>
            </w:r>
          </w:p>
          <w:p w14:paraId="23386D23" w14:textId="53BC08C3" w:rsidR="004D3011" w:rsidRPr="004D3011" w:rsidRDefault="0055217F" w:rsidP="00B359E4">
            <w:pPr>
              <w:pStyle w:val="Date"/>
            </w:pPr>
            <w:r>
              <w:t>Winter 2020</w:t>
            </w:r>
          </w:p>
          <w:p w14:paraId="46BF94B5" w14:textId="4186D8AA" w:rsidR="004D3011" w:rsidRPr="004D3011" w:rsidRDefault="0055217F" w:rsidP="004D3011">
            <w:r>
              <w:t xml:space="preserve">Ran register. Able to make change while engaging in conversation. Was responsible and clean enough to run register and make food at the same time. Stocked shelves every morning. </w:t>
            </w:r>
          </w:p>
          <w:p w14:paraId="4F798B76" w14:textId="0570A1DF" w:rsidR="004D3011" w:rsidRPr="004D3011" w:rsidRDefault="0055217F" w:rsidP="00B359E4">
            <w:pPr>
              <w:pStyle w:val="Heading4"/>
              <w:rPr>
                <w:bCs/>
              </w:rPr>
            </w:pPr>
            <w:r>
              <w:rPr>
                <w:bCs/>
              </w:rPr>
              <w:t xml:space="preserve">Dollar General- Sales Associate </w:t>
            </w:r>
          </w:p>
          <w:p w14:paraId="04E80550" w14:textId="17CFF868" w:rsidR="004D3011" w:rsidRPr="004D3011" w:rsidRDefault="0055217F" w:rsidP="00B359E4">
            <w:pPr>
              <w:pStyle w:val="Date"/>
            </w:pPr>
            <w:r>
              <w:t>Summer of 2019</w:t>
            </w:r>
          </w:p>
          <w:p w14:paraId="7DF0FE7C" w14:textId="4B041AAF" w:rsidR="004D3011" w:rsidRDefault="0055217F" w:rsidP="00036450">
            <w:r>
              <w:t>Ran register and stocked shelves. Swept and mopped floors.</w:t>
            </w:r>
          </w:p>
          <w:p w14:paraId="77808ABB" w14:textId="0230DB17" w:rsidR="003E6FDC" w:rsidRDefault="003E6FDC" w:rsidP="00036450">
            <w:pPr>
              <w:rPr>
                <w:b/>
                <w:bCs/>
              </w:rPr>
            </w:pPr>
            <w:r w:rsidRPr="003E6FDC">
              <w:rPr>
                <w:b/>
                <w:bCs/>
              </w:rPr>
              <w:t>Washington Wild Things</w:t>
            </w:r>
            <w:r>
              <w:rPr>
                <w:b/>
                <w:bCs/>
              </w:rPr>
              <w:t>- Intern</w:t>
            </w:r>
          </w:p>
          <w:p w14:paraId="2D9369FC" w14:textId="0725468D" w:rsidR="003E6FDC" w:rsidRPr="003E6FDC" w:rsidRDefault="003E6FDC" w:rsidP="00036450">
            <w:r w:rsidRPr="003E6FDC">
              <w:t>Summer of 2022</w:t>
            </w:r>
          </w:p>
          <w:p w14:paraId="4EA63CAE" w14:textId="4E744C90" w:rsidR="003E6FDC" w:rsidRDefault="003E6FDC" w:rsidP="00036450">
            <w:r>
              <w:t>Ran scoreboard, wrote game recaps, ran camera op, photography, videography</w:t>
            </w:r>
            <w:r w:rsidR="00825A39">
              <w:t xml:space="preserve"> teams social media page.</w:t>
            </w:r>
          </w:p>
          <w:p w14:paraId="215FC3A6" w14:textId="6FA284C6" w:rsidR="00036450" w:rsidRPr="00DA6669" w:rsidRDefault="00DA6669" w:rsidP="00036450">
            <w:pPr>
              <w:pStyle w:val="Heading2"/>
              <w:rPr>
                <w:rFonts w:asciiTheme="minorHAnsi" w:eastAsiaTheme="minorEastAsia" w:hAnsiTheme="minorHAnsi" w:cstheme="minorBidi"/>
                <w:sz w:val="18"/>
                <w:szCs w:val="22"/>
              </w:rPr>
            </w:pPr>
            <w:r>
              <w:t>Skills</w:t>
            </w:r>
          </w:p>
          <w:p w14:paraId="37AD5EC1" w14:textId="7F4BBB97" w:rsidR="00036450" w:rsidRDefault="00DA6669" w:rsidP="00DA6669">
            <w:pPr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Advanced People Skills/Emotional Intelligence</w:t>
            </w:r>
          </w:p>
          <w:p w14:paraId="0F396819" w14:textId="10CBCD57" w:rsidR="00DA6669" w:rsidRDefault="00DA6669" w:rsidP="00DA6669">
            <w:pPr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Physical Strength</w:t>
            </w:r>
          </w:p>
          <w:p w14:paraId="74D598F9" w14:textId="51691486" w:rsidR="00DA6669" w:rsidRDefault="00DA6669" w:rsidP="00DA6669">
            <w:pPr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Works well with others</w:t>
            </w:r>
          </w:p>
          <w:p w14:paraId="47452B8D" w14:textId="45BB7EC4" w:rsidR="00DA6669" w:rsidRDefault="00DA6669" w:rsidP="00DA6669">
            <w:pPr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Critical thinking/problem solving</w:t>
            </w:r>
          </w:p>
          <w:p w14:paraId="59D13C3C" w14:textId="770F480A" w:rsidR="00DA6669" w:rsidRDefault="00DA6669" w:rsidP="00DA6669">
            <w:pPr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Excels in manual labor</w:t>
            </w:r>
          </w:p>
          <w:p w14:paraId="0E24928A" w14:textId="708D3040" w:rsidR="00DA6669" w:rsidRDefault="00DA6669" w:rsidP="00DA6669">
            <w:pPr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Well Spoken</w:t>
            </w:r>
          </w:p>
          <w:p w14:paraId="7380F65E" w14:textId="2775FC09" w:rsidR="00DA6669" w:rsidRDefault="00DA6669" w:rsidP="00DA6669">
            <w:pPr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Adequate with certain tools</w:t>
            </w:r>
          </w:p>
          <w:p w14:paraId="7E6B5D53" w14:textId="28EF22C7" w:rsidR="00DA6669" w:rsidRDefault="00DA6669" w:rsidP="00DA6669">
            <w:pPr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>Adequate writing</w:t>
            </w:r>
          </w:p>
          <w:p w14:paraId="7A783175" w14:textId="1616F3C5" w:rsidR="00DA6669" w:rsidRDefault="00AD3C0F" w:rsidP="00DA6669">
            <w:pPr>
              <w:rPr>
                <w:color w:val="000000" w:themeColor="text1"/>
                <w:szCs w:val="18"/>
              </w:rPr>
            </w:pPr>
            <w:proofErr w:type="spellStart"/>
            <w:r>
              <w:rPr>
                <w:color w:val="000000" w:themeColor="text1"/>
                <w:szCs w:val="18"/>
              </w:rPr>
              <w:t>Hubspot</w:t>
            </w:r>
            <w:proofErr w:type="spellEnd"/>
            <w:r>
              <w:rPr>
                <w:color w:val="000000" w:themeColor="text1"/>
                <w:szCs w:val="18"/>
              </w:rPr>
              <w:t xml:space="preserve"> Academy </w:t>
            </w:r>
            <w:proofErr w:type="gramStart"/>
            <w:r>
              <w:rPr>
                <w:color w:val="000000" w:themeColor="text1"/>
                <w:szCs w:val="18"/>
              </w:rPr>
              <w:t>Social Media</w:t>
            </w:r>
            <w:proofErr w:type="gramEnd"/>
            <w:r>
              <w:rPr>
                <w:color w:val="000000" w:themeColor="text1"/>
                <w:szCs w:val="18"/>
              </w:rPr>
              <w:t xml:space="preserve"> Marking Certification Feb 24 2022</w:t>
            </w:r>
          </w:p>
          <w:p w14:paraId="71E180A8" w14:textId="2625FAAB" w:rsidR="00DA6669" w:rsidRPr="00DA6669" w:rsidRDefault="00DA6669" w:rsidP="00DA6669">
            <w:pPr>
              <w:rPr>
                <w:color w:val="FFFFFF" w:themeColor="background1"/>
                <w:szCs w:val="18"/>
              </w:rPr>
            </w:pPr>
          </w:p>
        </w:tc>
      </w:tr>
    </w:tbl>
    <w:p w14:paraId="072FD422" w14:textId="77777777" w:rsidR="00FD394F" w:rsidRDefault="00FD394F" w:rsidP="000C45FF">
      <w:pPr>
        <w:tabs>
          <w:tab w:val="left" w:pos="990"/>
        </w:tabs>
      </w:pPr>
    </w:p>
    <w:sectPr w:rsidR="00FD394F" w:rsidSect="000C45FF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EC8AC" w14:textId="77777777" w:rsidR="004E250A" w:rsidRDefault="004E250A" w:rsidP="000C45FF">
      <w:r>
        <w:separator/>
      </w:r>
    </w:p>
  </w:endnote>
  <w:endnote w:type="continuationSeparator" w:id="0">
    <w:p w14:paraId="4F3AA1B1" w14:textId="77777777" w:rsidR="004E250A" w:rsidRDefault="004E250A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707FE" w14:textId="77777777" w:rsidR="004E250A" w:rsidRDefault="004E250A" w:rsidP="000C45FF">
      <w:r>
        <w:separator/>
      </w:r>
    </w:p>
  </w:footnote>
  <w:footnote w:type="continuationSeparator" w:id="0">
    <w:p w14:paraId="5796427C" w14:textId="77777777" w:rsidR="004E250A" w:rsidRDefault="004E250A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29225" w14:textId="77777777" w:rsidR="00FD394F" w:rsidRDefault="00FD394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B4B2B5" wp14:editId="5E38BEA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03A12"/>
    <w:multiLevelType w:val="hybridMultilevel"/>
    <w:tmpl w:val="EA5A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2618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17F"/>
    <w:rsid w:val="00036450"/>
    <w:rsid w:val="00094499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7A7"/>
    <w:rsid w:val="001F1ECC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3E6FDC"/>
    <w:rsid w:val="004071FC"/>
    <w:rsid w:val="00445947"/>
    <w:rsid w:val="004813B3"/>
    <w:rsid w:val="00496591"/>
    <w:rsid w:val="004C63E4"/>
    <w:rsid w:val="004D3011"/>
    <w:rsid w:val="004E250A"/>
    <w:rsid w:val="005262AC"/>
    <w:rsid w:val="0055217F"/>
    <w:rsid w:val="00565784"/>
    <w:rsid w:val="00572BC8"/>
    <w:rsid w:val="005E39D5"/>
    <w:rsid w:val="00600670"/>
    <w:rsid w:val="00616245"/>
    <w:rsid w:val="0062123A"/>
    <w:rsid w:val="00646E75"/>
    <w:rsid w:val="006771D0"/>
    <w:rsid w:val="00715FCB"/>
    <w:rsid w:val="00743101"/>
    <w:rsid w:val="00744323"/>
    <w:rsid w:val="007775E1"/>
    <w:rsid w:val="007867A0"/>
    <w:rsid w:val="007927F5"/>
    <w:rsid w:val="00802CA0"/>
    <w:rsid w:val="00825A39"/>
    <w:rsid w:val="00837713"/>
    <w:rsid w:val="008D5C66"/>
    <w:rsid w:val="009260CD"/>
    <w:rsid w:val="00952C25"/>
    <w:rsid w:val="00A2118D"/>
    <w:rsid w:val="00AD3C0F"/>
    <w:rsid w:val="00AD76E2"/>
    <w:rsid w:val="00B20152"/>
    <w:rsid w:val="00B359E4"/>
    <w:rsid w:val="00B57D98"/>
    <w:rsid w:val="00B70850"/>
    <w:rsid w:val="00BD3652"/>
    <w:rsid w:val="00C066B6"/>
    <w:rsid w:val="00C37BA1"/>
    <w:rsid w:val="00C4674C"/>
    <w:rsid w:val="00C506CF"/>
    <w:rsid w:val="00C72BED"/>
    <w:rsid w:val="00C90D35"/>
    <w:rsid w:val="00C9578B"/>
    <w:rsid w:val="00CB0055"/>
    <w:rsid w:val="00D2522B"/>
    <w:rsid w:val="00D422DE"/>
    <w:rsid w:val="00D5459D"/>
    <w:rsid w:val="00DA1F4D"/>
    <w:rsid w:val="00DA6669"/>
    <w:rsid w:val="00DD172A"/>
    <w:rsid w:val="00E12762"/>
    <w:rsid w:val="00E25A26"/>
    <w:rsid w:val="00E4381A"/>
    <w:rsid w:val="00E55D74"/>
    <w:rsid w:val="00EC689D"/>
    <w:rsid w:val="00F60274"/>
    <w:rsid w:val="00F72AC9"/>
    <w:rsid w:val="00F77FB9"/>
    <w:rsid w:val="00FB068F"/>
    <w:rsid w:val="00FD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C789C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DA666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D3C0F"/>
    <w:rPr>
      <w:color w:val="70440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zellem65.wixsite.com/websit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zellem65@icloud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BAE2056ED74D7891864E2384714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1E05C-5CBF-4718-B787-41E4BDE7CF74}"/>
      </w:docPartPr>
      <w:docPartBody>
        <w:p w:rsidR="00C80BCF" w:rsidRDefault="00C80BCF">
          <w:pPr>
            <w:pStyle w:val="EABAE2056ED74D7891864E2384714189"/>
          </w:pPr>
          <w:r w:rsidRPr="00D5459D">
            <w:t>Profile</w:t>
          </w:r>
        </w:p>
      </w:docPartBody>
    </w:docPart>
    <w:docPart>
      <w:docPartPr>
        <w:name w:val="A2572FA153D948859F17096A716AA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B896A-445C-4CA8-BD83-FAC822E220EC}"/>
      </w:docPartPr>
      <w:docPartBody>
        <w:p w:rsidR="00C80BCF" w:rsidRDefault="00C80BCF">
          <w:pPr>
            <w:pStyle w:val="A2572FA153D948859F17096A716AA695"/>
          </w:pPr>
          <w:r w:rsidRPr="00CB0055">
            <w:t>Contact</w:t>
          </w:r>
        </w:p>
      </w:docPartBody>
    </w:docPart>
    <w:docPart>
      <w:docPartPr>
        <w:name w:val="C38961C89F5547B69CDD3246A334A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BD9DD-02CA-453C-8AAB-A57FD0E4603F}"/>
      </w:docPartPr>
      <w:docPartBody>
        <w:p w:rsidR="00C80BCF" w:rsidRDefault="00C80BCF">
          <w:pPr>
            <w:pStyle w:val="C38961C89F5547B69CDD3246A334A41D"/>
          </w:pPr>
          <w:r w:rsidRPr="004D3011">
            <w:t>PHONE:</w:t>
          </w:r>
        </w:p>
      </w:docPartBody>
    </w:docPart>
    <w:docPart>
      <w:docPartPr>
        <w:name w:val="4690458E62D143E2AEC80F83EA03E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1107E-F72E-4FC4-ABD0-A5CE929DDF47}"/>
      </w:docPartPr>
      <w:docPartBody>
        <w:p w:rsidR="00C80BCF" w:rsidRDefault="00C80BCF">
          <w:pPr>
            <w:pStyle w:val="4690458E62D143E2AEC80F83EA03E91B"/>
          </w:pPr>
          <w:r w:rsidRPr="004D3011">
            <w:t>EMAIL:</w:t>
          </w:r>
        </w:p>
      </w:docPartBody>
    </w:docPart>
    <w:docPart>
      <w:docPartPr>
        <w:name w:val="769A1CE8880D4985897CD0561F0F0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ADC53-C2D8-4EED-87B6-875D924FFF2D}"/>
      </w:docPartPr>
      <w:docPartBody>
        <w:p w:rsidR="00C80BCF" w:rsidRDefault="00C80BCF">
          <w:pPr>
            <w:pStyle w:val="769A1CE8880D4985897CD0561F0F0126"/>
          </w:pPr>
          <w:r w:rsidRPr="00CB0055">
            <w:t>Hobbies</w:t>
          </w:r>
        </w:p>
      </w:docPartBody>
    </w:docPart>
    <w:docPart>
      <w:docPartPr>
        <w:name w:val="5CE9ABC40BDD4209BF2C0500B7DB1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7A66B-9509-4BFD-B325-2240D3FCF271}"/>
      </w:docPartPr>
      <w:docPartBody>
        <w:p w:rsidR="00C80BCF" w:rsidRDefault="00C80BCF">
          <w:pPr>
            <w:pStyle w:val="5CE9ABC40BDD4209BF2C0500B7DB156F"/>
          </w:pPr>
          <w:r w:rsidRPr="00036450">
            <w:t>EDUCATION</w:t>
          </w:r>
        </w:p>
      </w:docPartBody>
    </w:docPart>
    <w:docPart>
      <w:docPartPr>
        <w:name w:val="D8924318ECF84634B3B788172FD59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DAD52-92A8-4F9D-A66B-4F04DC7D8639}"/>
      </w:docPartPr>
      <w:docPartBody>
        <w:p w:rsidR="00C80BCF" w:rsidRDefault="00C80BCF">
          <w:pPr>
            <w:pStyle w:val="D8924318ECF84634B3B788172FD597D7"/>
          </w:pPr>
          <w:r w:rsidRPr="00036450">
            <w:t>WORK 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BCF"/>
    <w:rsid w:val="0002767E"/>
    <w:rsid w:val="00184445"/>
    <w:rsid w:val="00302681"/>
    <w:rsid w:val="00326113"/>
    <w:rsid w:val="00596FC9"/>
    <w:rsid w:val="00C8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BAE2056ED74D7891864E2384714189">
    <w:name w:val="EABAE2056ED74D7891864E2384714189"/>
  </w:style>
  <w:style w:type="paragraph" w:customStyle="1" w:styleId="A2572FA153D948859F17096A716AA695">
    <w:name w:val="A2572FA153D948859F17096A716AA695"/>
  </w:style>
  <w:style w:type="paragraph" w:customStyle="1" w:styleId="C38961C89F5547B69CDD3246A334A41D">
    <w:name w:val="C38961C89F5547B69CDD3246A334A41D"/>
  </w:style>
  <w:style w:type="paragraph" w:customStyle="1" w:styleId="4690458E62D143E2AEC80F83EA03E91B">
    <w:name w:val="4690458E62D143E2AEC80F83EA03E91B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769A1CE8880D4985897CD0561F0F0126">
    <w:name w:val="769A1CE8880D4985897CD0561F0F0126"/>
  </w:style>
  <w:style w:type="paragraph" w:customStyle="1" w:styleId="5CE9ABC40BDD4209BF2C0500B7DB156F">
    <w:name w:val="5CE9ABC40BDD4209BF2C0500B7DB156F"/>
  </w:style>
  <w:style w:type="paragraph" w:customStyle="1" w:styleId="D8924318ECF84634B3B788172FD597D7">
    <w:name w:val="D8924318ECF84634B3B788172FD597D7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2021-04-07T04:35:00Z</dcterms:created>
  <dcterms:modified xsi:type="dcterms:W3CDTF">2022-09-29T03:20:00Z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